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BE0" w:rsidRPr="005B39F0" w:rsidRDefault="00FB3BE0" w:rsidP="005B39F0">
      <w:pPr>
        <w:spacing w:line="15" w:lineRule="atLeast"/>
        <w:ind w:firstLine="708"/>
        <w:jc w:val="right"/>
        <w:rPr>
          <w:b/>
          <w:i/>
          <w:sz w:val="18"/>
          <w:szCs w:val="18"/>
        </w:rPr>
      </w:pPr>
    </w:p>
    <w:p w:rsidR="00FB3BE0" w:rsidRDefault="00FB3BE0" w:rsidP="00D4572D">
      <w:pPr>
        <w:jc w:val="both"/>
        <w:rPr>
          <w:b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9" o:spid="_x0000_s1026" type="#_x0000_t75" style="position:absolute;left:0;text-align:left;margin-left:54pt;margin-top:11.3pt;width:427pt;height:410.35pt;z-index:-251658240;visibility:visible">
            <v:imagedata r:id="rId7" o:title=""/>
          </v:shape>
        </w:pict>
      </w:r>
      <w:r>
        <w:rPr>
          <w:b/>
        </w:rPr>
        <w:t xml:space="preserve">                                                                                  </w:t>
      </w:r>
    </w:p>
    <w:p w:rsidR="00FB3BE0" w:rsidRDefault="00FB3BE0" w:rsidP="0095742E">
      <w:pPr>
        <w:jc w:val="both"/>
      </w:pPr>
      <w:r>
        <w:t xml:space="preserve">  </w:t>
      </w: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F73EB4">
      <w:pPr>
        <w:jc w:val="both"/>
      </w:pPr>
    </w:p>
    <w:p w:rsidR="00FB3BE0" w:rsidRDefault="00FB3BE0" w:rsidP="0095742E">
      <w:pPr>
        <w:jc w:val="both"/>
      </w:pPr>
      <w:r>
        <w:t xml:space="preserve">       </w:t>
      </w:r>
    </w:p>
    <w:p w:rsidR="00FB3BE0" w:rsidRDefault="00FB3BE0" w:rsidP="0095742E">
      <w:pPr>
        <w:jc w:val="both"/>
      </w:pPr>
    </w:p>
    <w:p w:rsidR="00FB3BE0" w:rsidRDefault="00FB3BE0" w:rsidP="0095742E">
      <w:pPr>
        <w:jc w:val="both"/>
      </w:pPr>
    </w:p>
    <w:p w:rsidR="00FB3BE0" w:rsidRDefault="00FB3BE0" w:rsidP="0095742E">
      <w:pPr>
        <w:jc w:val="both"/>
      </w:pPr>
    </w:p>
    <w:p w:rsidR="00FB3BE0" w:rsidRDefault="00FB3BE0" w:rsidP="0095742E">
      <w:pPr>
        <w:jc w:val="both"/>
      </w:pPr>
    </w:p>
    <w:p w:rsidR="00FB3BE0" w:rsidRDefault="00FB3BE0" w:rsidP="0095742E">
      <w:pPr>
        <w:jc w:val="both"/>
      </w:pPr>
    </w:p>
    <w:p w:rsidR="00FB3BE0" w:rsidRDefault="00FB3BE0" w:rsidP="0095742E">
      <w:pPr>
        <w:jc w:val="both"/>
      </w:pPr>
    </w:p>
    <w:p w:rsidR="00FB3BE0" w:rsidRDefault="00FB3BE0" w:rsidP="0095742E">
      <w:pPr>
        <w:jc w:val="both"/>
      </w:pPr>
      <w:r>
        <w:t xml:space="preserve">       </w:t>
      </w:r>
    </w:p>
    <w:p w:rsidR="00FB3BE0" w:rsidRDefault="00FB3BE0" w:rsidP="0095742E">
      <w:pPr>
        <w:jc w:val="both"/>
      </w:pPr>
    </w:p>
    <w:p w:rsidR="00FB3BE0" w:rsidRDefault="00FB3BE0" w:rsidP="0095742E">
      <w:pPr>
        <w:jc w:val="both"/>
      </w:pPr>
    </w:p>
    <w:p w:rsidR="00FB3BE0" w:rsidRDefault="00FB3BE0" w:rsidP="0095742E">
      <w:pPr>
        <w:jc w:val="both"/>
      </w:pPr>
    </w:p>
    <w:p w:rsidR="00FB3BE0" w:rsidRDefault="00FB3BE0" w:rsidP="0095742E">
      <w:pPr>
        <w:jc w:val="both"/>
      </w:pPr>
      <w:r>
        <w:t xml:space="preserve">         </w:t>
      </w:r>
    </w:p>
    <w:p w:rsidR="00FB3BE0" w:rsidRDefault="00FB3BE0" w:rsidP="0095742E">
      <w:pPr>
        <w:jc w:val="both"/>
      </w:pPr>
      <w:r>
        <w:t xml:space="preserve">         Броня 1  (595143205) – По запросу. (18 шт.)</w:t>
      </w:r>
    </w:p>
    <w:p w:rsidR="00FB3BE0" w:rsidRDefault="00FB3BE0" w:rsidP="0095742E">
      <w:pPr>
        <w:jc w:val="both"/>
      </w:pPr>
      <w:r>
        <w:t xml:space="preserve">         Броня пола 2  (595140405) – По запросу. (12 шт.)</w:t>
      </w:r>
    </w:p>
    <w:p w:rsidR="00FB3BE0" w:rsidRDefault="00FB3BE0" w:rsidP="0095742E">
      <w:pPr>
        <w:jc w:val="both"/>
      </w:pPr>
      <w:r>
        <w:t xml:space="preserve">         Броня пола правая 3  (932747505) – По запросу. (1 шт.)</w:t>
      </w:r>
    </w:p>
    <w:p w:rsidR="00FB3BE0" w:rsidRDefault="00FB3BE0" w:rsidP="0095742E">
      <w:pPr>
        <w:jc w:val="both"/>
      </w:pPr>
      <w:r>
        <w:t xml:space="preserve">         Броня пола правая 4  (932747605) – По запросу. (1 шт.)</w:t>
      </w:r>
    </w:p>
    <w:p w:rsidR="00FB3BE0" w:rsidRDefault="00FB3BE0" w:rsidP="0095742E">
      <w:pPr>
        <w:jc w:val="both"/>
      </w:pPr>
      <w:r>
        <w:t xml:space="preserve">         Броня пола левая 5  (932747805) – По запросу. (1 шт.)</w:t>
      </w:r>
    </w:p>
    <w:p w:rsidR="00FB3BE0" w:rsidRDefault="00FB3BE0" w:rsidP="0095742E">
      <w:pPr>
        <w:jc w:val="both"/>
      </w:pPr>
      <w:r>
        <w:t xml:space="preserve">         Броня пола левая 6  (932767705) – По запросу. (1 шт.)</w:t>
      </w:r>
    </w:p>
    <w:p w:rsidR="00FB3BE0" w:rsidRDefault="00FB3BE0" w:rsidP="0095742E">
      <w:pPr>
        <w:jc w:val="both"/>
      </w:pPr>
      <w:r>
        <w:t xml:space="preserve">         Броня шибера правая 7  (932746105) – По запросу. (1 шт.)</w:t>
      </w:r>
    </w:p>
    <w:p w:rsidR="00FB3BE0" w:rsidRDefault="00FB3BE0" w:rsidP="0095742E">
      <w:pPr>
        <w:jc w:val="both"/>
      </w:pPr>
      <w:r>
        <w:t xml:space="preserve">         Броня пола средняя  8 (932746205) – По запросу. (1 шт.)</w:t>
      </w:r>
    </w:p>
    <w:p w:rsidR="00FB3BE0" w:rsidRDefault="00FB3BE0" w:rsidP="0095742E">
      <w:pPr>
        <w:jc w:val="both"/>
      </w:pPr>
      <w:r>
        <w:t xml:space="preserve">         Броня пола левая 9 (932746705) – По запросу. (1 шт.)</w:t>
      </w:r>
    </w:p>
    <w:p w:rsidR="00FB3BE0" w:rsidRDefault="00FB3BE0" w:rsidP="0095742E">
      <w:pPr>
        <w:jc w:val="both"/>
      </w:pPr>
      <w:r>
        <w:t xml:space="preserve">         Броня шибера средняя 10 (595142905) – По запросу. (1 шт.)</w:t>
      </w:r>
    </w:p>
    <w:p w:rsidR="00FB3BE0" w:rsidRDefault="00FB3BE0" w:rsidP="0095742E">
      <w:pPr>
        <w:jc w:val="both"/>
      </w:pPr>
      <w:r>
        <w:t xml:space="preserve">         </w:t>
      </w:r>
    </w:p>
    <w:p w:rsidR="00FB3BE0" w:rsidRDefault="00FB3BE0" w:rsidP="0095742E">
      <w:pPr>
        <w:jc w:val="both"/>
      </w:pPr>
    </w:p>
    <w:p w:rsidR="00FB3BE0" w:rsidRDefault="00FB3BE0" w:rsidP="0095742E">
      <w:pPr>
        <w:jc w:val="both"/>
      </w:pPr>
    </w:p>
    <w:p w:rsidR="00FB3BE0" w:rsidRDefault="00FB3BE0" w:rsidP="0095742E">
      <w:pPr>
        <w:jc w:val="both"/>
      </w:pPr>
    </w:p>
    <w:p w:rsidR="00FB3BE0" w:rsidRDefault="00FB3BE0" w:rsidP="005B39F0"/>
    <w:p w:rsidR="00FB3BE0" w:rsidRPr="005B39F0" w:rsidRDefault="00FB3BE0" w:rsidP="005B39F0">
      <w:pPr>
        <w:tabs>
          <w:tab w:val="left" w:pos="1260"/>
        </w:tabs>
      </w:pPr>
      <w:r>
        <w:tab/>
      </w:r>
    </w:p>
    <w:sectPr w:rsidR="00FB3BE0" w:rsidRPr="005B39F0" w:rsidSect="00522A3A">
      <w:type w:val="continuous"/>
      <w:pgSz w:w="11906" w:h="16838"/>
      <w:pgMar w:top="426" w:right="566" w:bottom="142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BE0" w:rsidRDefault="00FB3BE0" w:rsidP="00F73EB4">
      <w:r>
        <w:separator/>
      </w:r>
    </w:p>
  </w:endnote>
  <w:endnote w:type="continuationSeparator" w:id="0">
    <w:p w:rsidR="00FB3BE0" w:rsidRDefault="00FB3BE0" w:rsidP="00F73E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BE0" w:rsidRDefault="00FB3BE0" w:rsidP="00F73EB4">
      <w:r>
        <w:separator/>
      </w:r>
    </w:p>
  </w:footnote>
  <w:footnote w:type="continuationSeparator" w:id="0">
    <w:p w:rsidR="00FB3BE0" w:rsidRDefault="00FB3BE0" w:rsidP="00F73E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40A71"/>
    <w:multiLevelType w:val="hybridMultilevel"/>
    <w:tmpl w:val="6C92BF46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51D4F14"/>
    <w:multiLevelType w:val="hybridMultilevel"/>
    <w:tmpl w:val="01822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8C35A8"/>
    <w:multiLevelType w:val="hybridMultilevel"/>
    <w:tmpl w:val="3006A48C"/>
    <w:lvl w:ilvl="0" w:tplc="63F8982A">
      <w:start w:val="1"/>
      <w:numFmt w:val="decimal"/>
      <w:lvlText w:val="%1."/>
      <w:lvlJc w:val="left"/>
      <w:pPr>
        <w:tabs>
          <w:tab w:val="num" w:pos="1128"/>
        </w:tabs>
        <w:ind w:left="11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8"/>
        </w:tabs>
        <w:ind w:left="18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68"/>
        </w:tabs>
        <w:ind w:left="25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88"/>
        </w:tabs>
        <w:ind w:left="32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08"/>
        </w:tabs>
        <w:ind w:left="40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28"/>
        </w:tabs>
        <w:ind w:left="47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48"/>
        </w:tabs>
        <w:ind w:left="54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68"/>
        </w:tabs>
        <w:ind w:left="61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88"/>
        </w:tabs>
        <w:ind w:left="6888" w:hanging="180"/>
      </w:pPr>
      <w:rPr>
        <w:rFonts w:cs="Times New Roman"/>
      </w:rPr>
    </w:lvl>
  </w:abstractNum>
  <w:abstractNum w:abstractNumId="3">
    <w:nsid w:val="153E29D5"/>
    <w:multiLevelType w:val="hybridMultilevel"/>
    <w:tmpl w:val="46CA0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C27FF1"/>
    <w:multiLevelType w:val="hybridMultilevel"/>
    <w:tmpl w:val="E3DC1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46CFD"/>
    <w:multiLevelType w:val="hybridMultilevel"/>
    <w:tmpl w:val="F7E49B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5B70F9E"/>
    <w:multiLevelType w:val="hybridMultilevel"/>
    <w:tmpl w:val="4A983346"/>
    <w:lvl w:ilvl="0" w:tplc="8C2A956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2DB12326"/>
    <w:multiLevelType w:val="hybridMultilevel"/>
    <w:tmpl w:val="820EB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4163EB"/>
    <w:multiLevelType w:val="hybridMultilevel"/>
    <w:tmpl w:val="E9A045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17313E9"/>
    <w:multiLevelType w:val="hybridMultilevel"/>
    <w:tmpl w:val="F676B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9F1708"/>
    <w:multiLevelType w:val="hybridMultilevel"/>
    <w:tmpl w:val="90C4493A"/>
    <w:lvl w:ilvl="0" w:tplc="04190001">
      <w:start w:val="1"/>
      <w:numFmt w:val="bullet"/>
      <w:lvlText w:val=""/>
      <w:lvlJc w:val="left"/>
      <w:pPr>
        <w:tabs>
          <w:tab w:val="num" w:pos="1501"/>
        </w:tabs>
        <w:ind w:left="1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1"/>
        </w:tabs>
        <w:ind w:left="222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1"/>
        </w:tabs>
        <w:ind w:left="2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1"/>
        </w:tabs>
        <w:ind w:left="3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1"/>
        </w:tabs>
        <w:ind w:left="438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1"/>
        </w:tabs>
        <w:ind w:left="5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1"/>
        </w:tabs>
        <w:ind w:left="5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1"/>
        </w:tabs>
        <w:ind w:left="654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1"/>
        </w:tabs>
        <w:ind w:left="7261" w:hanging="360"/>
      </w:pPr>
      <w:rPr>
        <w:rFonts w:ascii="Wingdings" w:hAnsi="Wingdings" w:hint="default"/>
      </w:rPr>
    </w:lvl>
  </w:abstractNum>
  <w:abstractNum w:abstractNumId="11">
    <w:nsid w:val="4E5E39B6"/>
    <w:multiLevelType w:val="hybridMultilevel"/>
    <w:tmpl w:val="7736B16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2">
    <w:nsid w:val="50342926"/>
    <w:multiLevelType w:val="hybridMultilevel"/>
    <w:tmpl w:val="DDB63ABC"/>
    <w:lvl w:ilvl="0" w:tplc="5DD4E47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53204C3F"/>
    <w:multiLevelType w:val="hybridMultilevel"/>
    <w:tmpl w:val="980CA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C23EA4"/>
    <w:multiLevelType w:val="hybridMultilevel"/>
    <w:tmpl w:val="264219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7093407"/>
    <w:multiLevelType w:val="hybridMultilevel"/>
    <w:tmpl w:val="370891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FB7D84"/>
    <w:multiLevelType w:val="hybridMultilevel"/>
    <w:tmpl w:val="EA0C4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F14161"/>
    <w:multiLevelType w:val="hybridMultilevel"/>
    <w:tmpl w:val="B1F0C4E4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8">
    <w:nsid w:val="6A7A20FC"/>
    <w:multiLevelType w:val="hybridMultilevel"/>
    <w:tmpl w:val="5A224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813E80"/>
    <w:multiLevelType w:val="hybridMultilevel"/>
    <w:tmpl w:val="E572E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B65509"/>
    <w:multiLevelType w:val="hybridMultilevel"/>
    <w:tmpl w:val="1BAE4A9E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2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1"/>
  </w:num>
  <w:num w:numId="7">
    <w:abstractNumId w:val="0"/>
  </w:num>
  <w:num w:numId="8">
    <w:abstractNumId w:val="7"/>
  </w:num>
  <w:num w:numId="9">
    <w:abstractNumId w:val="15"/>
  </w:num>
  <w:num w:numId="10">
    <w:abstractNumId w:val="13"/>
  </w:num>
  <w:num w:numId="11">
    <w:abstractNumId w:val="1"/>
  </w:num>
  <w:num w:numId="12">
    <w:abstractNumId w:val="16"/>
  </w:num>
  <w:num w:numId="13">
    <w:abstractNumId w:val="9"/>
  </w:num>
  <w:num w:numId="14">
    <w:abstractNumId w:val="14"/>
  </w:num>
  <w:num w:numId="15">
    <w:abstractNumId w:val="19"/>
  </w:num>
  <w:num w:numId="16">
    <w:abstractNumId w:val="3"/>
  </w:num>
  <w:num w:numId="17">
    <w:abstractNumId w:val="20"/>
  </w:num>
  <w:num w:numId="18">
    <w:abstractNumId w:val="18"/>
  </w:num>
  <w:num w:numId="19">
    <w:abstractNumId w:val="5"/>
  </w:num>
  <w:num w:numId="20">
    <w:abstractNumId w:val="17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4A31"/>
    <w:rsid w:val="00000D87"/>
    <w:rsid w:val="000108E5"/>
    <w:rsid w:val="000146FB"/>
    <w:rsid w:val="00030E57"/>
    <w:rsid w:val="000331A2"/>
    <w:rsid w:val="00036ECD"/>
    <w:rsid w:val="000418B9"/>
    <w:rsid w:val="00046FFB"/>
    <w:rsid w:val="000667CA"/>
    <w:rsid w:val="00080640"/>
    <w:rsid w:val="00081600"/>
    <w:rsid w:val="00084645"/>
    <w:rsid w:val="00095C0C"/>
    <w:rsid w:val="00097B16"/>
    <w:rsid w:val="000B572F"/>
    <w:rsid w:val="000B59C5"/>
    <w:rsid w:val="000C2609"/>
    <w:rsid w:val="000E15D4"/>
    <w:rsid w:val="000F740A"/>
    <w:rsid w:val="000F743A"/>
    <w:rsid w:val="00102D6F"/>
    <w:rsid w:val="00104598"/>
    <w:rsid w:val="00110B5D"/>
    <w:rsid w:val="001321CF"/>
    <w:rsid w:val="00145F75"/>
    <w:rsid w:val="00163275"/>
    <w:rsid w:val="00173329"/>
    <w:rsid w:val="00182D45"/>
    <w:rsid w:val="00187648"/>
    <w:rsid w:val="00194097"/>
    <w:rsid w:val="001A1104"/>
    <w:rsid w:val="001A57AF"/>
    <w:rsid w:val="001A7B9B"/>
    <w:rsid w:val="001F746F"/>
    <w:rsid w:val="00202092"/>
    <w:rsid w:val="00211D9B"/>
    <w:rsid w:val="00216F64"/>
    <w:rsid w:val="00257B17"/>
    <w:rsid w:val="002641D3"/>
    <w:rsid w:val="0026574A"/>
    <w:rsid w:val="002822B7"/>
    <w:rsid w:val="00282F42"/>
    <w:rsid w:val="00283AEC"/>
    <w:rsid w:val="00296BFE"/>
    <w:rsid w:val="002C1840"/>
    <w:rsid w:val="002C7AF0"/>
    <w:rsid w:val="002E7CAB"/>
    <w:rsid w:val="002E7CB9"/>
    <w:rsid w:val="002F65E8"/>
    <w:rsid w:val="00314210"/>
    <w:rsid w:val="003145A8"/>
    <w:rsid w:val="00327675"/>
    <w:rsid w:val="003279AC"/>
    <w:rsid w:val="00337E67"/>
    <w:rsid w:val="003502D1"/>
    <w:rsid w:val="00353AA4"/>
    <w:rsid w:val="003571B8"/>
    <w:rsid w:val="00357BB2"/>
    <w:rsid w:val="00357D51"/>
    <w:rsid w:val="00367311"/>
    <w:rsid w:val="003705EA"/>
    <w:rsid w:val="00371CA2"/>
    <w:rsid w:val="003A406F"/>
    <w:rsid w:val="003D19CC"/>
    <w:rsid w:val="003F2B81"/>
    <w:rsid w:val="00401FB8"/>
    <w:rsid w:val="004055FD"/>
    <w:rsid w:val="00415B41"/>
    <w:rsid w:val="00417CD5"/>
    <w:rsid w:val="004247BA"/>
    <w:rsid w:val="00430A22"/>
    <w:rsid w:val="00445383"/>
    <w:rsid w:val="004534D9"/>
    <w:rsid w:val="00464F78"/>
    <w:rsid w:val="00472FF4"/>
    <w:rsid w:val="00482533"/>
    <w:rsid w:val="00492BFC"/>
    <w:rsid w:val="004B2DBA"/>
    <w:rsid w:val="004D2A38"/>
    <w:rsid w:val="004F5967"/>
    <w:rsid w:val="005005B1"/>
    <w:rsid w:val="00501C1B"/>
    <w:rsid w:val="00502B27"/>
    <w:rsid w:val="00522A3A"/>
    <w:rsid w:val="00523933"/>
    <w:rsid w:val="00527517"/>
    <w:rsid w:val="0054797C"/>
    <w:rsid w:val="00547F91"/>
    <w:rsid w:val="00553FC7"/>
    <w:rsid w:val="00567693"/>
    <w:rsid w:val="0059302C"/>
    <w:rsid w:val="00593132"/>
    <w:rsid w:val="005A5396"/>
    <w:rsid w:val="005A6279"/>
    <w:rsid w:val="005B39F0"/>
    <w:rsid w:val="005B4916"/>
    <w:rsid w:val="005C1593"/>
    <w:rsid w:val="005C5191"/>
    <w:rsid w:val="005D728A"/>
    <w:rsid w:val="005F0A28"/>
    <w:rsid w:val="005F1FEF"/>
    <w:rsid w:val="00601896"/>
    <w:rsid w:val="00602EF2"/>
    <w:rsid w:val="006163D5"/>
    <w:rsid w:val="0062457A"/>
    <w:rsid w:val="006255EE"/>
    <w:rsid w:val="00627419"/>
    <w:rsid w:val="00631426"/>
    <w:rsid w:val="00637C51"/>
    <w:rsid w:val="00637CE6"/>
    <w:rsid w:val="0065559C"/>
    <w:rsid w:val="0066035A"/>
    <w:rsid w:val="006811E9"/>
    <w:rsid w:val="00693225"/>
    <w:rsid w:val="0069723E"/>
    <w:rsid w:val="006B2110"/>
    <w:rsid w:val="006C3609"/>
    <w:rsid w:val="006D0028"/>
    <w:rsid w:val="006E7CBA"/>
    <w:rsid w:val="006F1EE8"/>
    <w:rsid w:val="007205EC"/>
    <w:rsid w:val="007214C4"/>
    <w:rsid w:val="00725DA5"/>
    <w:rsid w:val="007330A8"/>
    <w:rsid w:val="00752E10"/>
    <w:rsid w:val="00776ECF"/>
    <w:rsid w:val="00790937"/>
    <w:rsid w:val="00797197"/>
    <w:rsid w:val="007A6158"/>
    <w:rsid w:val="007B7F9F"/>
    <w:rsid w:val="007C754B"/>
    <w:rsid w:val="007D4A31"/>
    <w:rsid w:val="007E0ED7"/>
    <w:rsid w:val="007E4675"/>
    <w:rsid w:val="007E7AE1"/>
    <w:rsid w:val="007E7EBF"/>
    <w:rsid w:val="00806DED"/>
    <w:rsid w:val="00824BA5"/>
    <w:rsid w:val="00833DAE"/>
    <w:rsid w:val="00851B7B"/>
    <w:rsid w:val="00860F22"/>
    <w:rsid w:val="00865BEF"/>
    <w:rsid w:val="00880117"/>
    <w:rsid w:val="00881E65"/>
    <w:rsid w:val="00882301"/>
    <w:rsid w:val="008952F4"/>
    <w:rsid w:val="008959A6"/>
    <w:rsid w:val="008A38AA"/>
    <w:rsid w:val="008C56CF"/>
    <w:rsid w:val="008E6CC6"/>
    <w:rsid w:val="008F7385"/>
    <w:rsid w:val="009169C0"/>
    <w:rsid w:val="009213BD"/>
    <w:rsid w:val="00935A7E"/>
    <w:rsid w:val="009519BD"/>
    <w:rsid w:val="0095742E"/>
    <w:rsid w:val="009576BB"/>
    <w:rsid w:val="00957D0D"/>
    <w:rsid w:val="009715F6"/>
    <w:rsid w:val="00977A81"/>
    <w:rsid w:val="009922D7"/>
    <w:rsid w:val="00997500"/>
    <w:rsid w:val="009B0D8E"/>
    <w:rsid w:val="009C7966"/>
    <w:rsid w:val="009E0775"/>
    <w:rsid w:val="009E3232"/>
    <w:rsid w:val="009E4A98"/>
    <w:rsid w:val="00A02B9A"/>
    <w:rsid w:val="00A034FC"/>
    <w:rsid w:val="00A05BA7"/>
    <w:rsid w:val="00A07952"/>
    <w:rsid w:val="00A07EE5"/>
    <w:rsid w:val="00A12197"/>
    <w:rsid w:val="00A217E3"/>
    <w:rsid w:val="00A347FA"/>
    <w:rsid w:val="00A3736C"/>
    <w:rsid w:val="00A4647C"/>
    <w:rsid w:val="00A647FE"/>
    <w:rsid w:val="00A6505F"/>
    <w:rsid w:val="00A829D3"/>
    <w:rsid w:val="00A91588"/>
    <w:rsid w:val="00A91CF1"/>
    <w:rsid w:val="00A95CDE"/>
    <w:rsid w:val="00A96A5A"/>
    <w:rsid w:val="00AA0009"/>
    <w:rsid w:val="00AC581D"/>
    <w:rsid w:val="00B04FD1"/>
    <w:rsid w:val="00B122E6"/>
    <w:rsid w:val="00B3087A"/>
    <w:rsid w:val="00B402B5"/>
    <w:rsid w:val="00B50A05"/>
    <w:rsid w:val="00B50A90"/>
    <w:rsid w:val="00B928FA"/>
    <w:rsid w:val="00B9354D"/>
    <w:rsid w:val="00B94DA4"/>
    <w:rsid w:val="00BB2FA4"/>
    <w:rsid w:val="00BC1300"/>
    <w:rsid w:val="00BC2A07"/>
    <w:rsid w:val="00BC63D7"/>
    <w:rsid w:val="00BE59EB"/>
    <w:rsid w:val="00BE7165"/>
    <w:rsid w:val="00BF0FE4"/>
    <w:rsid w:val="00BF1D4A"/>
    <w:rsid w:val="00BF5ADF"/>
    <w:rsid w:val="00C173F5"/>
    <w:rsid w:val="00C22A80"/>
    <w:rsid w:val="00C23110"/>
    <w:rsid w:val="00C37D2F"/>
    <w:rsid w:val="00C43AEC"/>
    <w:rsid w:val="00C463D9"/>
    <w:rsid w:val="00C46C97"/>
    <w:rsid w:val="00C54402"/>
    <w:rsid w:val="00C563B7"/>
    <w:rsid w:val="00C67B5F"/>
    <w:rsid w:val="00C914E9"/>
    <w:rsid w:val="00CC21C4"/>
    <w:rsid w:val="00CC4215"/>
    <w:rsid w:val="00CD2318"/>
    <w:rsid w:val="00CE6EBC"/>
    <w:rsid w:val="00D03600"/>
    <w:rsid w:val="00D03827"/>
    <w:rsid w:val="00D05D20"/>
    <w:rsid w:val="00D22E22"/>
    <w:rsid w:val="00D23076"/>
    <w:rsid w:val="00D2630A"/>
    <w:rsid w:val="00D32136"/>
    <w:rsid w:val="00D35B96"/>
    <w:rsid w:val="00D35E3B"/>
    <w:rsid w:val="00D37856"/>
    <w:rsid w:val="00D4572D"/>
    <w:rsid w:val="00D542C0"/>
    <w:rsid w:val="00D57B55"/>
    <w:rsid w:val="00D6005B"/>
    <w:rsid w:val="00D63B36"/>
    <w:rsid w:val="00D755D9"/>
    <w:rsid w:val="00D761B6"/>
    <w:rsid w:val="00DA0E46"/>
    <w:rsid w:val="00DB30D8"/>
    <w:rsid w:val="00DC493E"/>
    <w:rsid w:val="00DC5E66"/>
    <w:rsid w:val="00DE5C07"/>
    <w:rsid w:val="00DF4EEE"/>
    <w:rsid w:val="00DF789D"/>
    <w:rsid w:val="00E04977"/>
    <w:rsid w:val="00E44776"/>
    <w:rsid w:val="00E479A6"/>
    <w:rsid w:val="00E57CFC"/>
    <w:rsid w:val="00E669C8"/>
    <w:rsid w:val="00E706D3"/>
    <w:rsid w:val="00E73AAC"/>
    <w:rsid w:val="00E74E24"/>
    <w:rsid w:val="00E84175"/>
    <w:rsid w:val="00E863AB"/>
    <w:rsid w:val="00E935DC"/>
    <w:rsid w:val="00E97697"/>
    <w:rsid w:val="00EC13F0"/>
    <w:rsid w:val="00EC5458"/>
    <w:rsid w:val="00ED7321"/>
    <w:rsid w:val="00EE1360"/>
    <w:rsid w:val="00EE2A72"/>
    <w:rsid w:val="00EE34ED"/>
    <w:rsid w:val="00EE54DA"/>
    <w:rsid w:val="00EF34B5"/>
    <w:rsid w:val="00EF7F8E"/>
    <w:rsid w:val="00F33BA9"/>
    <w:rsid w:val="00F634DA"/>
    <w:rsid w:val="00F661DC"/>
    <w:rsid w:val="00F6652D"/>
    <w:rsid w:val="00F66B1B"/>
    <w:rsid w:val="00F73EB4"/>
    <w:rsid w:val="00F82669"/>
    <w:rsid w:val="00F84FEA"/>
    <w:rsid w:val="00F92C09"/>
    <w:rsid w:val="00F94015"/>
    <w:rsid w:val="00FA463B"/>
    <w:rsid w:val="00FB3BE0"/>
    <w:rsid w:val="00FB5A3A"/>
    <w:rsid w:val="00FB6856"/>
    <w:rsid w:val="00FC5796"/>
    <w:rsid w:val="00FE4139"/>
    <w:rsid w:val="00FE4CA3"/>
    <w:rsid w:val="00FE65A0"/>
    <w:rsid w:val="00FF2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4DA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641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11D9B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2C7AF0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63142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Normal"/>
    <w:uiPriority w:val="99"/>
    <w:rsid w:val="009B0D8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itle">
    <w:name w:val="Title"/>
    <w:basedOn w:val="Normal"/>
    <w:link w:val="TitleChar"/>
    <w:uiPriority w:val="99"/>
    <w:qFormat/>
    <w:rsid w:val="000E15D4"/>
    <w:pPr>
      <w:jc w:val="center"/>
    </w:pPr>
    <w:rPr>
      <w:b/>
      <w:sz w:val="28"/>
      <w:szCs w:val="20"/>
    </w:rPr>
  </w:style>
  <w:style w:type="character" w:customStyle="1" w:styleId="TitleChar">
    <w:name w:val="Title Char"/>
    <w:basedOn w:val="DefaultParagraphFont"/>
    <w:link w:val="Title"/>
    <w:uiPriority w:val="99"/>
    <w:locked/>
    <w:rsid w:val="00211D9B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776ECF"/>
    <w:pPr>
      <w:widowControl w:val="0"/>
      <w:suppressAutoHyphens/>
      <w:spacing w:after="120"/>
    </w:pPr>
    <w:rPr>
      <w:rFonts w:ascii="Arial" w:hAnsi="Arial"/>
      <w:kern w:val="1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76ECF"/>
    <w:rPr>
      <w:rFonts w:ascii="Arial" w:hAnsi="Arial" w:cs="Times New Roman"/>
      <w:kern w:val="1"/>
      <w:sz w:val="24"/>
    </w:rPr>
  </w:style>
  <w:style w:type="paragraph" w:styleId="ListParagraph">
    <w:name w:val="List Paragraph"/>
    <w:basedOn w:val="Normal"/>
    <w:uiPriority w:val="99"/>
    <w:qFormat/>
    <w:rsid w:val="009519BD"/>
    <w:pPr>
      <w:ind w:left="708"/>
    </w:pPr>
  </w:style>
  <w:style w:type="paragraph" w:styleId="Header">
    <w:name w:val="header"/>
    <w:basedOn w:val="Normal"/>
    <w:link w:val="HeaderChar"/>
    <w:uiPriority w:val="99"/>
    <w:rsid w:val="00F73EB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73EB4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F73EB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73EB4"/>
    <w:rPr>
      <w:rFonts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13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116</Words>
  <Characters>667</Characters>
  <Application>Microsoft Office Outlook</Application>
  <DocSecurity>0</DocSecurity>
  <Lines>0</Lines>
  <Paragraphs>0</Paragraphs>
  <ScaleCrop>false</ScaleCrop>
  <Company>COMP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 ОБЩЕСТВО</dc:title>
  <dc:subject/>
  <dc:creator>User</dc:creator>
  <cp:keywords/>
  <dc:description/>
  <cp:lastModifiedBy>Комп</cp:lastModifiedBy>
  <cp:revision>4</cp:revision>
  <cp:lastPrinted>2013-07-19T09:00:00Z</cp:lastPrinted>
  <dcterms:created xsi:type="dcterms:W3CDTF">2020-04-04T08:51:00Z</dcterms:created>
  <dcterms:modified xsi:type="dcterms:W3CDTF">2020-04-04T08:54:00Z</dcterms:modified>
</cp:coreProperties>
</file>